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B9C971" w14:textId="31D3E8F1" w:rsidR="006D4E11" w:rsidRPr="006E461C" w:rsidRDefault="003913AD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99C40E4" wp14:editId="352DC317">
            <wp:simplePos x="0" y="0"/>
            <wp:positionH relativeFrom="column">
              <wp:posOffset>4676775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 w:rsidRPr="006E461C">
        <w:rPr>
          <w:rFonts w:ascii="Arial" w:hAnsi="Arial" w:cs="Arial"/>
          <w:lang w:val="en-GB"/>
        </w:rPr>
        <w:t>Testo d'appalto</w:t>
      </w:r>
      <w:r w:rsidR="00BD3319" w:rsidRPr="006E461C">
        <w:rPr>
          <w:b w:val="0"/>
          <w:sz w:val="24"/>
          <w:lang w:val="en-GB"/>
        </w:rPr>
        <w:t xml:space="preserve"> </w:t>
      </w:r>
    </w:p>
    <w:p w14:paraId="5271E963" w14:textId="3C5B7637" w:rsidR="00D00BF0" w:rsidRPr="006E461C" w:rsidRDefault="00761630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6E461C">
        <w:rPr>
          <w:rFonts w:ascii="Arial" w:hAnsi="Arial" w:cs="Arial"/>
          <w:szCs w:val="28"/>
          <w:lang w:val="en-GB"/>
        </w:rPr>
        <w:t xml:space="preserve">Rivelatore di movimento theMova S360-100 </w:t>
      </w:r>
      <w:r w:rsidR="003913AD">
        <w:rPr>
          <w:rFonts w:ascii="Arial" w:hAnsi="Arial" w:cs="Arial"/>
          <w:szCs w:val="28"/>
          <w:lang w:val="en-GB"/>
        </w:rPr>
        <w:t>AP</w:t>
      </w:r>
      <w:r w:rsidRPr="006E461C">
        <w:rPr>
          <w:rFonts w:ascii="Arial" w:hAnsi="Arial" w:cs="Arial"/>
          <w:szCs w:val="28"/>
          <w:lang w:val="en-GB"/>
        </w:rPr>
        <w:t xml:space="preserve"> WH</w:t>
      </w:r>
    </w:p>
    <w:p w14:paraId="77136609" w14:textId="08F65667" w:rsidR="009211A7" w:rsidRPr="00BD3319" w:rsidRDefault="00BD3319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10305</w:t>
      </w:r>
      <w:r w:rsidR="003913AD">
        <w:rPr>
          <w:rFonts w:ascii="Arial" w:hAnsi="Arial" w:cs="Arial"/>
          <w:b/>
          <w:sz w:val="20"/>
        </w:rPr>
        <w:t>5</w:t>
      </w:r>
      <w:r>
        <w:rPr>
          <w:rFonts w:ascii="Arial" w:hAnsi="Arial" w:cs="Arial"/>
          <w:b/>
          <w:sz w:val="20"/>
        </w:rPr>
        <w:t>0</w:t>
      </w:r>
    </w:p>
    <w:p w14:paraId="3E3E56C3" w14:textId="77777777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78935B77" w14:textId="77777777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828E242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</w:p>
    <w:p w14:paraId="637CEBE5" w14:textId="77777777" w:rsidR="007F4E69" w:rsidRPr="004D5108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movimento a infrarossi passivi per montaggio a soffitto</w:t>
      </w:r>
    </w:p>
    <w:p w14:paraId="4A729BF0" w14:textId="77777777" w:rsidR="007F4E69" w:rsidRPr="006E461C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E461C">
        <w:rPr>
          <w:rFonts w:ascii="Arial" w:hAnsi="Arial" w:cs="Arial"/>
          <w:lang w:val="en-GB"/>
        </w:rPr>
        <w:t>Comando automatico in funzione del movimento e della luminosità per illuminazione</w:t>
      </w:r>
    </w:p>
    <w:p w14:paraId="29D527AC" w14:textId="1A2DBA19" w:rsidR="00A75E61" w:rsidRPr="006E461C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E461C">
        <w:rPr>
          <w:rFonts w:ascii="Arial" w:hAnsi="Arial" w:cs="Arial"/>
          <w:lang w:val="en-GB"/>
        </w:rPr>
        <w:t>Range di rilevamento circolare 360°, in movimento fino a 64 m</w:t>
      </w:r>
      <w:r w:rsidRPr="006E461C">
        <w:rPr>
          <w:rFonts w:ascii="Arial" w:hAnsi="Arial" w:cs="Arial"/>
          <w:vertAlign w:val="superscript"/>
          <w:lang w:val="en-GB"/>
        </w:rPr>
        <w:t xml:space="preserve">2 </w:t>
      </w:r>
      <w:r w:rsidRPr="006E461C">
        <w:rPr>
          <w:rFonts w:ascii="Arial" w:hAnsi="Arial" w:cs="Arial"/>
          <w:lang w:val="en-GB"/>
        </w:rPr>
        <w:t>(Ø 9 m)</w:t>
      </w:r>
    </w:p>
    <w:p w14:paraId="674903F5" w14:textId="6B055EE1" w:rsidR="006E461C" w:rsidRPr="006E461C" w:rsidRDefault="006E461C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>Modalità sensore di luce diurna per il controllo dell‘illu-minazione in funzione della luminosità, commutabile tramite app</w:t>
      </w:r>
    </w:p>
    <w:p w14:paraId="715FB105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14:paraId="7F170E37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Funzionamento automatico</w:t>
      </w:r>
    </w:p>
    <w:p w14:paraId="3289487F" w14:textId="77777777" w:rsidR="004C6BD9" w:rsidRPr="004D5108" w:rsidRDefault="00761630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Valore di luminosità predefinito impostabile, funzione di apprendimento Teach-in</w:t>
      </w:r>
    </w:p>
    <w:p w14:paraId="57AEF4FF" w14:textId="77777777" w:rsidR="00F50BD0" w:rsidRPr="006E461C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E461C">
        <w:rPr>
          <w:rFonts w:ascii="Arial" w:hAnsi="Arial" w:cs="Arial"/>
          <w:b/>
          <w:lang w:val="en-GB"/>
        </w:rPr>
        <w:t xml:space="preserve">Riduzione del tempo di coda in caso di presenza breve (presenza a breve termine) </w:t>
      </w:r>
    </w:p>
    <w:p w14:paraId="6DF9B1B3" w14:textId="77777777" w:rsidR="00F50BD0" w:rsidRPr="006E461C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6E461C">
        <w:rPr>
          <w:rFonts w:ascii="Arial" w:hAnsi="Arial" w:cs="Arial"/>
          <w:lang w:val="en-GB"/>
        </w:rPr>
        <w:t>Funzione ad impulso per temporizzatore luce scala</w:t>
      </w:r>
    </w:p>
    <w:p w14:paraId="1F2322C8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Sensibilità di rilevamento regolabile</w:t>
      </w:r>
    </w:p>
    <w:p w14:paraId="21FA04C9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14:paraId="0F965A5B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Parametrizzabile a distanza tramite telecomando </w:t>
      </w:r>
    </w:p>
    <w:p w14:paraId="1615058A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Modalità di test per la verifica della funzione e del range di rilevamento </w:t>
      </w:r>
    </w:p>
    <w:p w14:paraId="3F82469D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03DBD9D1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>
        <w:rPr>
          <w:rFonts w:ascii="Arial" w:hAnsi="Arial" w:cs="Arial"/>
          <w:spacing w:val="-3"/>
          <w:u w:val="single"/>
        </w:rPr>
        <w:t>Dati tecnici:</w:t>
      </w:r>
    </w:p>
    <w:p w14:paraId="243FE62B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Tensione d'esercizio: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14:paraId="426DBEC9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Frequenza: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14:paraId="073D0395" w14:textId="77777777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>
        <w:rPr>
          <w:rFonts w:ascii="Arial" w:hAnsi="Arial" w:cs="Arial"/>
          <w:spacing w:val="-3"/>
        </w:rPr>
        <w:t>Consumo proprio: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14:paraId="4ABF2772" w14:textId="4815D2DA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in movimento: Ø 8 m tangenziale, Ø 4 m radiale (Mh. 3m)</w:t>
      </w:r>
    </w:p>
    <w:p w14:paraId="225922B9" w14:textId="0846CB71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</w:rPr>
        <w:t xml:space="preserve">Altezza di montaggio Mh: </w:t>
      </w:r>
      <w:r>
        <w:rPr>
          <w:rFonts w:ascii="Arial" w:hAnsi="Arial" w:cs="Arial"/>
        </w:rPr>
        <w:tab/>
        <w:t>2 - 4 m</w:t>
      </w:r>
    </w:p>
    <w:p w14:paraId="5095D2AC" w14:textId="1EF76427" w:rsidR="00E5779A" w:rsidRPr="006E461C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 xml:space="preserve">Canale A luce: </w:t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  <w:t xml:space="preserve">Relè, 1 contatto di chiusura 230 V / 10 A, 2300 W oppure 1150 VA (cos </w:t>
      </w:r>
      <w:r>
        <w:rPr>
          <w:rFonts w:ascii="Calibri" w:hAnsi="Calibri" w:cs="Calibri"/>
        </w:rPr>
        <w:t>ϕ</w:t>
      </w:r>
      <w:r w:rsidRPr="006E461C">
        <w:rPr>
          <w:rFonts w:ascii="Arial" w:hAnsi="Arial" w:cs="Arial"/>
          <w:lang w:val="fr-CH"/>
        </w:rPr>
        <w:t xml:space="preserve"> = 0.5)</w:t>
      </w:r>
    </w:p>
    <w:p w14:paraId="1EBFE48E" w14:textId="436A450B" w:rsidR="009211A7" w:rsidRPr="006E461C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6E461C">
        <w:rPr>
          <w:rFonts w:ascii="Arial" w:hAnsi="Arial" w:cs="Arial"/>
          <w:lang w:val="en-GB"/>
        </w:rPr>
        <w:t>Potenza di commutazione max. LED:</w:t>
      </w:r>
      <w:r w:rsidR="006E461C">
        <w:rPr>
          <w:rFonts w:ascii="Arial" w:hAnsi="Arial" w:cs="Arial"/>
          <w:lang w:val="en-GB"/>
        </w:rPr>
        <w:t xml:space="preserve"> </w:t>
      </w:r>
      <w:r w:rsidRPr="006E461C">
        <w:rPr>
          <w:rFonts w:ascii="Arial" w:hAnsi="Arial" w:cs="Arial"/>
          <w:lang w:val="en-GB"/>
        </w:rPr>
        <w:t>250 W</w:t>
      </w:r>
    </w:p>
    <w:p w14:paraId="42AFEDC8" w14:textId="2ABD88B6" w:rsidR="00CC6300" w:rsidRPr="006E461C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6E461C">
        <w:rPr>
          <w:rFonts w:ascii="Arial" w:hAnsi="Arial" w:cs="Arial"/>
          <w:lang w:val="en-GB"/>
        </w:rPr>
        <w:t>Corrente di inserzione max:</w:t>
      </w:r>
      <w:r w:rsidRPr="006E461C">
        <w:rPr>
          <w:rFonts w:ascii="Arial" w:hAnsi="Arial" w:cs="Arial"/>
          <w:b/>
          <w:lang w:val="en-GB"/>
        </w:rPr>
        <w:tab/>
      </w:r>
      <w:r w:rsidRPr="006E461C">
        <w:rPr>
          <w:rFonts w:ascii="Arial" w:hAnsi="Arial" w:cs="Arial"/>
          <w:lang w:val="en-GB"/>
        </w:rPr>
        <w:t>400 A / 200 µs</w:t>
      </w:r>
      <w:r w:rsidRPr="006E461C">
        <w:rPr>
          <w:rFonts w:ascii="Arial" w:hAnsi="Arial" w:cs="Arial"/>
          <w:b/>
          <w:lang w:val="en-GB"/>
        </w:rPr>
        <w:t xml:space="preserve"> </w:t>
      </w:r>
    </w:p>
    <w:p w14:paraId="7241F575" w14:textId="7E37606F" w:rsidR="00CC6300" w:rsidRPr="006E461C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>Valore di commutazione della luminosità:</w:t>
      </w:r>
      <w:r w:rsidR="006E461C">
        <w:rPr>
          <w:rFonts w:ascii="Arial" w:hAnsi="Arial" w:cs="Arial"/>
          <w:lang w:val="fr-CH"/>
        </w:rPr>
        <w:t xml:space="preserve"> </w:t>
      </w:r>
      <w:r w:rsidRPr="006E461C">
        <w:rPr>
          <w:rFonts w:ascii="Arial" w:hAnsi="Arial" w:cs="Arial"/>
          <w:lang w:val="fr-CH"/>
        </w:rPr>
        <w:t>30 – 3000 Lux</w:t>
      </w:r>
    </w:p>
    <w:p w14:paraId="6772879B" w14:textId="77777777" w:rsidR="00CC6300" w:rsidRPr="006E461C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 xml:space="preserve">Tempo di coda luce: </w:t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  <w:t>10 s – 60 min</w:t>
      </w:r>
    </w:p>
    <w:p w14:paraId="2FC93A20" w14:textId="2D7B72CB" w:rsidR="00A75E61" w:rsidRPr="006E461C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6E461C">
        <w:rPr>
          <w:rFonts w:ascii="Arial" w:hAnsi="Arial" w:cs="Arial"/>
          <w:b/>
        </w:rPr>
        <w:t xml:space="preserve">Tipo di protezione: </w:t>
      </w:r>
      <w:r w:rsidRPr="006E461C">
        <w:rPr>
          <w:rFonts w:ascii="Arial" w:hAnsi="Arial" w:cs="Arial"/>
          <w:b/>
        </w:rPr>
        <w:tab/>
      </w:r>
      <w:r w:rsidRPr="006E461C">
        <w:rPr>
          <w:rFonts w:ascii="Arial" w:hAnsi="Arial" w:cs="Arial"/>
          <w:b/>
        </w:rPr>
        <w:tab/>
        <w:t>IP 54 (da montato)</w:t>
      </w:r>
    </w:p>
    <w:p w14:paraId="55C797EB" w14:textId="73EFA1F2" w:rsidR="00A75E61" w:rsidRPr="006E461C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 xml:space="preserve">Temperatura d'esercizio: </w:t>
      </w:r>
      <w:r w:rsidRPr="006E461C">
        <w:rPr>
          <w:rFonts w:ascii="Arial" w:hAnsi="Arial" w:cs="Arial"/>
          <w:lang w:val="fr-CH"/>
        </w:rPr>
        <w:tab/>
        <w:t>da -15° C a +50° C</w:t>
      </w:r>
    </w:p>
    <w:p w14:paraId="651BF859" w14:textId="77777777" w:rsidR="00CC6300" w:rsidRPr="006E461C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 xml:space="preserve">Dimensioni: </w:t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  <w:t>Ø 85 mm, profondità d'integrazione 74 mm</w:t>
      </w:r>
    </w:p>
    <w:p w14:paraId="7D135056" w14:textId="4E0EE500" w:rsidR="00293461" w:rsidRPr="006E461C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6E461C">
        <w:rPr>
          <w:rFonts w:ascii="Arial" w:hAnsi="Arial" w:cs="Arial"/>
          <w:lang w:val="fr-CH"/>
        </w:rPr>
        <w:t xml:space="preserve">Montaggio: </w:t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</w:r>
      <w:r w:rsidRPr="006E461C">
        <w:rPr>
          <w:rFonts w:ascii="Arial" w:hAnsi="Arial" w:cs="Arial"/>
          <w:lang w:val="fr-CH"/>
        </w:rPr>
        <w:tab/>
        <w:t>in solai cavi con molle, sezione d'incasso Ø 62 – 70 mm</w:t>
      </w:r>
    </w:p>
    <w:p w14:paraId="68FDE38F" w14:textId="77777777" w:rsidR="001F4E1D" w:rsidRPr="006E461C" w:rsidRDefault="001F4E1D" w:rsidP="00785FE4">
      <w:pPr>
        <w:rPr>
          <w:rFonts w:ascii="Arial" w:hAnsi="Arial" w:cs="Arial"/>
          <w:sz w:val="20"/>
          <w:lang w:val="fr-CH"/>
        </w:rPr>
      </w:pPr>
    </w:p>
    <w:p w14:paraId="6F0FC993" w14:textId="77777777" w:rsidR="00883371" w:rsidRPr="006E461C" w:rsidRDefault="00883371" w:rsidP="00785FE4">
      <w:pPr>
        <w:rPr>
          <w:rFonts w:ascii="Arial" w:hAnsi="Arial" w:cs="Arial"/>
          <w:sz w:val="20"/>
          <w:lang w:val="fr-CH"/>
        </w:rPr>
      </w:pPr>
    </w:p>
    <w:p w14:paraId="4BB50A6E" w14:textId="77777777" w:rsidR="00883371" w:rsidRPr="006E461C" w:rsidRDefault="00883371" w:rsidP="00785FE4">
      <w:pPr>
        <w:rPr>
          <w:rFonts w:ascii="Arial" w:hAnsi="Arial" w:cs="Arial"/>
          <w:sz w:val="20"/>
          <w:lang w:val="fr-CH"/>
        </w:rPr>
      </w:pPr>
    </w:p>
    <w:p w14:paraId="7B5E0BE1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61FAA27C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673850AD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767BF0AF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0BCD62BD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61519532" w14:textId="77777777" w:rsidR="007F1434" w:rsidRPr="006E461C" w:rsidRDefault="007F1434" w:rsidP="00785FE4">
      <w:pPr>
        <w:rPr>
          <w:rFonts w:ascii="Arial" w:hAnsi="Arial" w:cs="Arial"/>
          <w:sz w:val="20"/>
          <w:lang w:val="fr-CH"/>
        </w:rPr>
      </w:pPr>
    </w:p>
    <w:p w14:paraId="11D58345" w14:textId="77777777" w:rsidR="007F1434" w:rsidRPr="006E461C" w:rsidRDefault="007F1434" w:rsidP="00785FE4">
      <w:pPr>
        <w:rPr>
          <w:rFonts w:ascii="Arial" w:hAnsi="Arial" w:cs="Arial"/>
          <w:sz w:val="20"/>
          <w:lang w:val="fr-CH"/>
        </w:rPr>
      </w:pPr>
    </w:p>
    <w:p w14:paraId="4719BB51" w14:textId="77777777" w:rsidR="007F1434" w:rsidRPr="006E461C" w:rsidRDefault="007F1434" w:rsidP="00785FE4">
      <w:pPr>
        <w:rPr>
          <w:rFonts w:ascii="Arial" w:hAnsi="Arial" w:cs="Arial"/>
          <w:sz w:val="20"/>
          <w:lang w:val="fr-CH"/>
        </w:rPr>
      </w:pPr>
    </w:p>
    <w:p w14:paraId="4133F6AE" w14:textId="77777777" w:rsidR="007F1434" w:rsidRPr="006E461C" w:rsidRDefault="007F1434" w:rsidP="00785FE4">
      <w:pPr>
        <w:rPr>
          <w:rFonts w:ascii="Arial" w:hAnsi="Arial" w:cs="Arial"/>
          <w:sz w:val="20"/>
          <w:lang w:val="fr-CH"/>
        </w:rPr>
      </w:pPr>
    </w:p>
    <w:p w14:paraId="018B4C67" w14:textId="77777777" w:rsidR="00B65E16" w:rsidRPr="006E461C" w:rsidRDefault="00B65E16" w:rsidP="00785FE4">
      <w:pPr>
        <w:rPr>
          <w:rFonts w:ascii="Arial" w:hAnsi="Arial" w:cs="Arial"/>
          <w:sz w:val="20"/>
          <w:lang w:val="fr-CH"/>
        </w:rPr>
      </w:pPr>
    </w:p>
    <w:p w14:paraId="57FEC111" w14:textId="77777777" w:rsidR="00883371" w:rsidRPr="006E461C" w:rsidRDefault="00883371" w:rsidP="00785FE4">
      <w:pPr>
        <w:rPr>
          <w:rFonts w:ascii="Arial" w:hAnsi="Arial" w:cs="Arial"/>
          <w:sz w:val="20"/>
          <w:lang w:val="fr-CH"/>
        </w:rPr>
      </w:pPr>
    </w:p>
    <w:p w14:paraId="6341851D" w14:textId="77777777" w:rsidR="00761630" w:rsidRPr="006E461C" w:rsidRDefault="00761630" w:rsidP="00785FE4">
      <w:pPr>
        <w:rPr>
          <w:rFonts w:ascii="Arial" w:hAnsi="Arial" w:cs="Arial"/>
          <w:sz w:val="20"/>
          <w:lang w:val="fr-CH"/>
        </w:rPr>
      </w:pPr>
    </w:p>
    <w:p w14:paraId="639C89F7" w14:textId="77777777" w:rsidR="001F4E1D" w:rsidRPr="006E461C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6E461C">
        <w:rPr>
          <w:rFonts w:ascii="Arial" w:hAnsi="Arial" w:cs="Arial"/>
          <w:u w:val="single"/>
          <w:lang w:val="fr-CH"/>
        </w:rPr>
        <w:t>Accessori opzionali:</w:t>
      </w:r>
    </w:p>
    <w:p w14:paraId="0765C02C" w14:textId="77777777" w:rsidR="001F4E1D" w:rsidRPr="006E461C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6589F9A0" w14:textId="77777777" w:rsidR="001F4E1D" w:rsidRPr="006E461C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6E461C">
        <w:rPr>
          <w:rFonts w:ascii="Arial" w:hAnsi="Arial" w:cs="Arial"/>
          <w:sz w:val="20"/>
          <w:lang w:val="fr-CH"/>
        </w:rPr>
        <w:t>Telecomando universale "theSenda B"</w:t>
      </w:r>
    </w:p>
    <w:p w14:paraId="793A5E51" w14:textId="77777777" w:rsidR="002770D0" w:rsidRPr="006E461C" w:rsidRDefault="002770D0" w:rsidP="002770D0">
      <w:pPr>
        <w:rPr>
          <w:rFonts w:ascii="Arial" w:hAnsi="Arial" w:cs="Arial"/>
          <w:sz w:val="20"/>
          <w:lang w:val="fr-CH"/>
        </w:rPr>
      </w:pPr>
      <w:r w:rsidRPr="006E461C">
        <w:rPr>
          <w:rFonts w:ascii="Arial" w:hAnsi="Arial" w:cs="Arial"/>
          <w:sz w:val="20"/>
          <w:lang w:val="fr-CH"/>
        </w:rPr>
        <w:t>Telecomando utente con luxmetro integrato.</w:t>
      </w:r>
    </w:p>
    <w:p w14:paraId="4F41388B" w14:textId="77777777" w:rsidR="002770D0" w:rsidRPr="006E461C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6E461C">
        <w:rPr>
          <w:rFonts w:ascii="Arial" w:hAnsi="Arial" w:cs="Arial"/>
          <w:sz w:val="20"/>
          <w:lang w:val="fr-CH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 w:rsidRPr="006E461C">
        <w:rPr>
          <w:rFonts w:ascii="Arial" w:hAnsi="Arial" w:cs="Arial"/>
          <w:color w:val="000000" w:themeColor="text1"/>
          <w:sz w:val="20"/>
          <w:lang w:val="fr-CH"/>
        </w:rPr>
        <w:t>l'archiviazione, ad esempio via e-mail.</w:t>
      </w:r>
    </w:p>
    <w:p w14:paraId="142314B9" w14:textId="77777777" w:rsidR="001F4E1D" w:rsidRPr="006E461C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6E461C">
        <w:rPr>
          <w:rFonts w:ascii="Arial" w:hAnsi="Arial" w:cs="Arial"/>
          <w:b/>
          <w:sz w:val="20"/>
          <w:lang w:val="fr-CH"/>
        </w:rPr>
        <w:t xml:space="preserve">N. d'ordine: </w:t>
      </w:r>
      <w:r w:rsidRPr="006E461C">
        <w:rPr>
          <w:rFonts w:ascii="Arial" w:hAnsi="Arial" w:cs="Arial"/>
          <w:b/>
          <w:sz w:val="20"/>
          <w:lang w:val="fr-CH"/>
        </w:rPr>
        <w:tab/>
      </w:r>
      <w:r w:rsidRPr="006E461C">
        <w:rPr>
          <w:rFonts w:ascii="Arial" w:hAnsi="Arial" w:cs="Arial"/>
          <w:b/>
          <w:sz w:val="20"/>
          <w:lang w:val="fr-CH"/>
        </w:rPr>
        <w:tab/>
      </w:r>
      <w:r w:rsidRPr="006E461C">
        <w:rPr>
          <w:rFonts w:ascii="Arial" w:hAnsi="Arial" w:cs="Arial"/>
          <w:b/>
          <w:sz w:val="20"/>
          <w:lang w:val="fr-CH"/>
        </w:rPr>
        <w:tab/>
        <w:t>9070985</w:t>
      </w:r>
    </w:p>
    <w:p w14:paraId="20DECA16" w14:textId="77777777" w:rsidR="001F4E1D" w:rsidRPr="006E461C" w:rsidRDefault="001F4E1D" w:rsidP="001F4E1D">
      <w:pPr>
        <w:rPr>
          <w:rFonts w:ascii="Arial" w:hAnsi="Arial" w:cs="Arial"/>
          <w:sz w:val="20"/>
          <w:lang w:val="fr-CH"/>
        </w:rPr>
      </w:pPr>
    </w:p>
    <w:p w14:paraId="1DFB6F68" w14:textId="77777777" w:rsidR="001F4E1D" w:rsidRPr="006E461C" w:rsidRDefault="001F4E1D" w:rsidP="001F4E1D">
      <w:pPr>
        <w:rPr>
          <w:rFonts w:ascii="Arial" w:hAnsi="Arial" w:cs="Arial"/>
          <w:sz w:val="20"/>
          <w:lang w:val="fr-CH"/>
        </w:rPr>
      </w:pPr>
    </w:p>
    <w:p w14:paraId="51EDB236" w14:textId="77777777" w:rsidR="001F4E1D" w:rsidRPr="006E461C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6E461C">
        <w:rPr>
          <w:rFonts w:ascii="Arial" w:hAnsi="Arial" w:cs="Arial"/>
          <w:sz w:val="20"/>
          <w:lang w:val="en-GB"/>
        </w:rPr>
        <w:t>Telecomando di assistenza "theSenda P"</w:t>
      </w:r>
    </w:p>
    <w:p w14:paraId="26DA9BC2" w14:textId="77777777" w:rsidR="001F4E1D" w:rsidRPr="006E461C" w:rsidRDefault="001F4E1D" w:rsidP="001F4E1D">
      <w:pPr>
        <w:spacing w:after="100" w:afterAutospacing="1"/>
        <w:rPr>
          <w:rFonts w:ascii="Arial" w:hAnsi="Arial" w:cs="Arial"/>
          <w:b/>
          <w:sz w:val="20"/>
          <w:lang w:val="en-GB"/>
        </w:rPr>
      </w:pPr>
      <w:r w:rsidRPr="006E461C">
        <w:rPr>
          <w:rFonts w:ascii="Arial" w:hAnsi="Arial" w:cs="Arial"/>
          <w:b/>
          <w:sz w:val="20"/>
          <w:lang w:val="en-GB"/>
        </w:rPr>
        <w:t xml:space="preserve">N. d'ordine: </w:t>
      </w:r>
      <w:r w:rsidRPr="006E461C">
        <w:rPr>
          <w:rFonts w:ascii="Arial" w:hAnsi="Arial" w:cs="Arial"/>
          <w:b/>
          <w:sz w:val="20"/>
          <w:lang w:val="en-GB"/>
        </w:rPr>
        <w:tab/>
      </w:r>
      <w:r w:rsidRPr="006E461C">
        <w:rPr>
          <w:rFonts w:ascii="Arial" w:hAnsi="Arial" w:cs="Arial"/>
          <w:b/>
          <w:sz w:val="20"/>
          <w:lang w:val="en-GB"/>
        </w:rPr>
        <w:tab/>
      </w:r>
      <w:r w:rsidRPr="006E461C">
        <w:rPr>
          <w:rFonts w:ascii="Arial" w:hAnsi="Arial" w:cs="Arial"/>
          <w:b/>
          <w:sz w:val="20"/>
          <w:lang w:val="en-GB"/>
        </w:rPr>
        <w:tab/>
        <w:t>9070910</w:t>
      </w:r>
    </w:p>
    <w:p w14:paraId="2B9628A9" w14:textId="77777777" w:rsidR="001F4E1D" w:rsidRPr="006E461C" w:rsidRDefault="001F4E1D" w:rsidP="001F4E1D">
      <w:pPr>
        <w:rPr>
          <w:rFonts w:ascii="Arial" w:hAnsi="Arial" w:cs="Arial"/>
          <w:sz w:val="20"/>
          <w:lang w:val="en-GB"/>
        </w:rPr>
      </w:pPr>
    </w:p>
    <w:p w14:paraId="3AA2A44D" w14:textId="77777777" w:rsidR="001F4E1D" w:rsidRPr="006E461C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6E461C">
        <w:rPr>
          <w:rFonts w:ascii="Arial" w:hAnsi="Arial" w:cs="Arial"/>
          <w:sz w:val="20"/>
          <w:lang w:val="en-GB"/>
        </w:rPr>
        <w:t>Telecomando utente "theSenda S"</w:t>
      </w:r>
    </w:p>
    <w:p w14:paraId="0C85EDB3" w14:textId="77777777" w:rsidR="001F4E1D" w:rsidRPr="006E461C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6E461C">
        <w:rPr>
          <w:rFonts w:ascii="Arial" w:hAnsi="Arial" w:cs="Arial"/>
          <w:b/>
          <w:sz w:val="20"/>
          <w:lang w:val="fr-CH"/>
        </w:rPr>
        <w:t xml:space="preserve">N. d'ordine: </w:t>
      </w:r>
      <w:r w:rsidRPr="006E461C">
        <w:rPr>
          <w:rFonts w:ascii="Arial" w:hAnsi="Arial" w:cs="Arial"/>
          <w:b/>
          <w:sz w:val="20"/>
          <w:lang w:val="fr-CH"/>
        </w:rPr>
        <w:tab/>
      </w:r>
      <w:r w:rsidRPr="006E461C">
        <w:rPr>
          <w:rFonts w:ascii="Arial" w:hAnsi="Arial" w:cs="Arial"/>
          <w:b/>
          <w:sz w:val="20"/>
          <w:lang w:val="fr-CH"/>
        </w:rPr>
        <w:tab/>
      </w:r>
      <w:r w:rsidRPr="006E461C">
        <w:rPr>
          <w:rFonts w:ascii="Arial" w:hAnsi="Arial" w:cs="Arial"/>
          <w:b/>
          <w:sz w:val="20"/>
          <w:lang w:val="fr-CH"/>
        </w:rPr>
        <w:tab/>
        <w:t>9070911</w:t>
      </w:r>
    </w:p>
    <w:p w14:paraId="2396BCB3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68D1D832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1D1072" w14:textId="77777777" w:rsidR="00766E17" w:rsidRDefault="00766E17">
      <w:r>
        <w:separator/>
      </w:r>
    </w:p>
  </w:endnote>
  <w:endnote w:type="continuationSeparator" w:id="0">
    <w:p w14:paraId="3403E9F4" w14:textId="77777777" w:rsidR="00766E17" w:rsidRDefault="0076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0"/>
      <w:gridCol w:w="4685"/>
    </w:tblGrid>
    <w:tr w:rsidR="00F213AE" w14:paraId="49302F65" w14:textId="77777777" w:rsidTr="006B75C9">
      <w:tc>
        <w:tcPr>
          <w:tcW w:w="4747" w:type="dxa"/>
        </w:tcPr>
        <w:p w14:paraId="7AA589A5" w14:textId="77777777" w:rsidR="00F213AE" w:rsidRPr="006E461C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6E461C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14:paraId="3B9E7661" w14:textId="6BB5E222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6E461C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58970C75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0A66FE" w14:textId="77777777" w:rsidR="00766E17" w:rsidRDefault="00766E17">
      <w:r>
        <w:separator/>
      </w:r>
    </w:p>
  </w:footnote>
  <w:footnote w:type="continuationSeparator" w:id="0">
    <w:p w14:paraId="76575E23" w14:textId="77777777" w:rsidR="00766E17" w:rsidRDefault="00766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0AFE7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2D67B37A" w14:textId="77777777" w:rsidTr="006B75C9">
      <w:tc>
        <w:tcPr>
          <w:tcW w:w="4747" w:type="dxa"/>
        </w:tcPr>
        <w:p w14:paraId="5EB8EC69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77525A86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3B21F0F2" wp14:editId="2025369B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5D1F44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98935822">
    <w:abstractNumId w:val="2"/>
  </w:num>
  <w:num w:numId="2" w16cid:durableId="1120489701">
    <w:abstractNumId w:val="4"/>
  </w:num>
  <w:num w:numId="3" w16cid:durableId="317226342">
    <w:abstractNumId w:val="1"/>
  </w:num>
  <w:num w:numId="4" w16cid:durableId="332145395">
    <w:abstractNumId w:val="0"/>
  </w:num>
  <w:num w:numId="5" w16cid:durableId="209991078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913AD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E461C"/>
    <w:rsid w:val="006F477C"/>
    <w:rsid w:val="006F4CAD"/>
    <w:rsid w:val="007064A2"/>
    <w:rsid w:val="00714F55"/>
    <w:rsid w:val="00717686"/>
    <w:rsid w:val="00761630"/>
    <w:rsid w:val="00766E17"/>
    <w:rsid w:val="007752C7"/>
    <w:rsid w:val="00785FE4"/>
    <w:rsid w:val="00792DB9"/>
    <w:rsid w:val="007A7A86"/>
    <w:rsid w:val="007B2E89"/>
    <w:rsid w:val="007C0ACE"/>
    <w:rsid w:val="007C7A20"/>
    <w:rsid w:val="007E2268"/>
    <w:rsid w:val="007F1434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4BD0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926EA8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310</Words>
  <Characters>1954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2026-10-16T12:08:00Z</dcterms:created>
  <dcterms:modified xsi:type="dcterms:W3CDTF">2026-10-16T12:08:00Z</dcterms:modified>
</cp:coreProperties>
</file>